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7"/>
        <w:gridCol w:w="1262"/>
        <w:gridCol w:w="1662"/>
        <w:gridCol w:w="1765"/>
        <w:gridCol w:w="303"/>
        <w:gridCol w:w="1981"/>
      </w:tblGrid>
      <w:tr w:rsidR="000172E5" w:rsidRPr="00846B76" w14:paraId="7CA1BA9D" w14:textId="77777777" w:rsidTr="00574AC8">
        <w:tc>
          <w:tcPr>
            <w:tcW w:w="5000" w:type="pct"/>
            <w:gridSpan w:val="6"/>
            <w:shd w:val="clear" w:color="auto" w:fill="FFCC00"/>
            <w:vAlign w:val="bottom"/>
          </w:tcPr>
          <w:p w14:paraId="6F53CB0E" w14:textId="63616A49" w:rsidR="000172E5" w:rsidRPr="00846B76" w:rsidRDefault="00574AC8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Registrant Information</w:t>
            </w:r>
          </w:p>
        </w:tc>
      </w:tr>
      <w:tr w:rsidR="000172E5" w:rsidRPr="00846B76" w14:paraId="478B7E83" w14:textId="77777777" w:rsidTr="00574AC8">
        <w:sdt>
          <w:sdtPr>
            <w:id w:val="1621259925"/>
            <w:placeholder>
              <w:docPart w:val="D565B8559D4F4DE487ED4D34312236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75" w:type="pct"/>
                <w:vAlign w:val="bottom"/>
              </w:tcPr>
              <w:p w14:paraId="638113D7" w14:textId="77777777" w:rsidR="000172E5" w:rsidRPr="00846B76" w:rsidRDefault="007147D7" w:rsidP="00574AC8">
                <w:pPr>
                  <w:pStyle w:val="NormalIndent"/>
                  <w:ind w:left="255"/>
                </w:pPr>
                <w:r w:rsidRPr="006145D8">
                  <w:t>First Name</w:t>
                </w:r>
              </w:p>
            </w:tc>
          </w:sdtContent>
        </w:sdt>
        <w:tc>
          <w:tcPr>
            <w:tcW w:w="3725" w:type="pct"/>
            <w:gridSpan w:val="5"/>
            <w:tcBorders>
              <w:bottom w:val="single" w:sz="4" w:space="0" w:color="auto"/>
            </w:tcBorders>
            <w:vAlign w:val="bottom"/>
          </w:tcPr>
          <w:p w14:paraId="69E31437" w14:textId="77777777" w:rsidR="000172E5" w:rsidRPr="00846B76" w:rsidRDefault="000172E5" w:rsidP="00311D4F"/>
        </w:tc>
      </w:tr>
      <w:tr w:rsidR="000172E5" w:rsidRPr="00846B76" w14:paraId="18BD2496" w14:textId="77777777" w:rsidTr="00574AC8">
        <w:sdt>
          <w:sdtPr>
            <w:id w:val="-1470592894"/>
            <w:placeholder>
              <w:docPart w:val="F808E837F84049F3A61FAD2288DCCD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75" w:type="pct"/>
                <w:vAlign w:val="bottom"/>
              </w:tcPr>
              <w:p w14:paraId="4D813D15" w14:textId="77777777" w:rsidR="000172E5" w:rsidRPr="00846B76" w:rsidRDefault="007147D7" w:rsidP="00574AC8">
                <w:pPr>
                  <w:pStyle w:val="NormalIndent"/>
                  <w:ind w:left="255"/>
                </w:pPr>
                <w:r w:rsidRPr="006145D8">
                  <w:t>Last Name</w:t>
                </w:r>
              </w:p>
            </w:tc>
          </w:sdtContent>
        </w:sdt>
        <w:tc>
          <w:tcPr>
            <w:tcW w:w="3725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113222" w14:textId="77777777" w:rsidR="000172E5" w:rsidRPr="00846B76" w:rsidRDefault="000172E5" w:rsidP="00311D4F"/>
        </w:tc>
      </w:tr>
      <w:tr w:rsidR="000172E5" w:rsidRPr="00846B76" w14:paraId="72CF2741" w14:textId="77777777" w:rsidTr="00574AC8">
        <w:sdt>
          <w:sdtPr>
            <w:id w:val="946660661"/>
            <w:placeholder>
              <w:docPart w:val="38A12B8CE2E4458DB3A1B201D7FFE58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75" w:type="pct"/>
                <w:vAlign w:val="bottom"/>
              </w:tcPr>
              <w:p w14:paraId="2B314711" w14:textId="77777777" w:rsidR="000172E5" w:rsidRDefault="007147D7" w:rsidP="00574AC8">
                <w:pPr>
                  <w:pStyle w:val="NormalIndent"/>
                  <w:ind w:left="255"/>
                </w:pPr>
                <w:r w:rsidRPr="006145D8">
                  <w:t>Cell Phone</w:t>
                </w:r>
              </w:p>
            </w:tc>
          </w:sdtContent>
        </w:sdt>
        <w:tc>
          <w:tcPr>
            <w:tcW w:w="156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800FF9" w14:textId="77777777" w:rsidR="000172E5" w:rsidRPr="00846B76" w:rsidRDefault="000172E5" w:rsidP="00311D4F"/>
        </w:tc>
        <w:sdt>
          <w:sdtPr>
            <w:id w:val="-1223447272"/>
            <w:placeholder>
              <w:docPart w:val="4D1BB3836A01488F9A9263407E9F4E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3" w:type="pct"/>
                <w:tcBorders>
                  <w:top w:val="single" w:sz="4" w:space="0" w:color="auto"/>
                </w:tcBorders>
                <w:vAlign w:val="bottom"/>
              </w:tcPr>
              <w:p w14:paraId="77F19128" w14:textId="77777777" w:rsidR="000172E5" w:rsidRDefault="007147D7" w:rsidP="00311D4F">
                <w:r w:rsidRPr="00311D4F">
                  <w:t>Work Phone</w:t>
                </w:r>
              </w:p>
            </w:tc>
          </w:sdtContent>
        </w:sdt>
        <w:tc>
          <w:tcPr>
            <w:tcW w:w="122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5A933C" w14:textId="77777777" w:rsidR="000172E5" w:rsidRPr="00846B76" w:rsidRDefault="000172E5" w:rsidP="00311D4F"/>
        </w:tc>
      </w:tr>
      <w:tr w:rsidR="000172E5" w:rsidRPr="00846B76" w14:paraId="3C85CD43" w14:textId="77777777" w:rsidTr="00574AC8">
        <w:sdt>
          <w:sdtPr>
            <w:id w:val="1334104394"/>
            <w:placeholder>
              <w:docPart w:val="B162C51B38994C7C88A78C6D2A99F8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75" w:type="pct"/>
                <w:vAlign w:val="bottom"/>
              </w:tcPr>
              <w:p w14:paraId="1021ED3D" w14:textId="77777777" w:rsidR="000172E5" w:rsidRPr="00846B76" w:rsidRDefault="007147D7" w:rsidP="00574AC8">
                <w:pPr>
                  <w:pStyle w:val="NormalIndent"/>
                  <w:ind w:left="255"/>
                </w:pPr>
                <w:r w:rsidRPr="006145D8">
                  <w:t>Email</w:t>
                </w:r>
              </w:p>
            </w:tc>
          </w:sdtContent>
        </w:sdt>
        <w:tc>
          <w:tcPr>
            <w:tcW w:w="3725" w:type="pct"/>
            <w:gridSpan w:val="5"/>
            <w:tcBorders>
              <w:bottom w:val="single" w:sz="4" w:space="0" w:color="auto"/>
            </w:tcBorders>
            <w:vAlign w:val="bottom"/>
          </w:tcPr>
          <w:p w14:paraId="0097041F" w14:textId="77777777" w:rsidR="000172E5" w:rsidRPr="00846B76" w:rsidRDefault="000172E5" w:rsidP="00311D4F"/>
        </w:tc>
      </w:tr>
      <w:tr w:rsidR="00574AC8" w:rsidRPr="00846B76" w14:paraId="1F6B0B4A" w14:textId="77777777" w:rsidTr="00574AC8">
        <w:tc>
          <w:tcPr>
            <w:tcW w:w="1275" w:type="pct"/>
            <w:vAlign w:val="bottom"/>
          </w:tcPr>
          <w:p w14:paraId="6B43536C" w14:textId="7CA94071" w:rsidR="00574AC8" w:rsidRDefault="00574AC8" w:rsidP="00574AC8">
            <w:pPr>
              <w:pStyle w:val="NormalIndent"/>
              <w:ind w:left="255"/>
            </w:pPr>
            <w:r>
              <w:t>Hotel Nights</w:t>
            </w:r>
          </w:p>
        </w:tc>
        <w:tc>
          <w:tcPr>
            <w:tcW w:w="674" w:type="pct"/>
            <w:tcBorders>
              <w:bottom w:val="single" w:sz="4" w:space="0" w:color="auto"/>
            </w:tcBorders>
            <w:vAlign w:val="bottom"/>
          </w:tcPr>
          <w:p w14:paraId="6FF0BD13" w14:textId="77777777" w:rsidR="00574AC8" w:rsidRPr="00846B76" w:rsidRDefault="00574AC8" w:rsidP="00311D4F">
            <w:r>
              <w:t xml:space="preserve">Arrival: 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vAlign w:val="bottom"/>
          </w:tcPr>
          <w:p w14:paraId="01927692" w14:textId="77777777" w:rsidR="00574AC8" w:rsidRPr="00846B76" w:rsidRDefault="00574AC8" w:rsidP="00311D4F"/>
        </w:tc>
        <w:tc>
          <w:tcPr>
            <w:tcW w:w="1105" w:type="pct"/>
            <w:gridSpan w:val="2"/>
            <w:tcBorders>
              <w:bottom w:val="single" w:sz="4" w:space="0" w:color="auto"/>
            </w:tcBorders>
            <w:vAlign w:val="bottom"/>
          </w:tcPr>
          <w:p w14:paraId="6ADB6B78" w14:textId="3F747DA4" w:rsidR="00574AC8" w:rsidRPr="00846B76" w:rsidRDefault="00574AC8" w:rsidP="00311D4F">
            <w:r>
              <w:t>Departure:</w:t>
            </w:r>
          </w:p>
        </w:tc>
        <w:tc>
          <w:tcPr>
            <w:tcW w:w="1058" w:type="pct"/>
            <w:tcBorders>
              <w:bottom w:val="single" w:sz="4" w:space="0" w:color="auto"/>
            </w:tcBorders>
            <w:vAlign w:val="bottom"/>
          </w:tcPr>
          <w:p w14:paraId="7EB6CFC7" w14:textId="77777777" w:rsidR="00574AC8" w:rsidRPr="00846B76" w:rsidRDefault="00574AC8" w:rsidP="00311D4F"/>
        </w:tc>
      </w:tr>
      <w:tr w:rsidR="000172E5" w:rsidRPr="00846B76" w14:paraId="18F9C6F8" w14:textId="77777777" w:rsidTr="006145D8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74205F6D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38E8CBA" w14:textId="77777777" w:rsidTr="00574AC8">
        <w:tc>
          <w:tcPr>
            <w:tcW w:w="5000" w:type="pct"/>
            <w:gridSpan w:val="6"/>
            <w:shd w:val="clear" w:color="auto" w:fill="FFCC00"/>
            <w:vAlign w:val="bottom"/>
          </w:tcPr>
          <w:p w14:paraId="32195CD7" w14:textId="120B69B8" w:rsidR="00832B7A" w:rsidRDefault="00574AC8" w:rsidP="00832B7A">
            <w:pPr>
              <w:spacing w:before="0"/>
              <w:jc w:val="center"/>
              <w:rPr>
                <w:b/>
                <w:bCs/>
              </w:rPr>
            </w:pPr>
            <w:r w:rsidRPr="00574AC8">
              <w:rPr>
                <w:b/>
                <w:bCs/>
              </w:rPr>
              <w:t xml:space="preserve">Your hotel reservation </w:t>
            </w:r>
            <w:r w:rsidR="00832B7A">
              <w:rPr>
                <w:b/>
                <w:bCs/>
              </w:rPr>
              <w:t>will not be completed</w:t>
            </w:r>
          </w:p>
          <w:p w14:paraId="43D08AD7" w14:textId="5AE36181" w:rsidR="00574AC8" w:rsidRDefault="00574AC8" w:rsidP="00832B7A">
            <w:pPr>
              <w:spacing w:before="0"/>
              <w:jc w:val="center"/>
            </w:pPr>
            <w:r w:rsidRPr="00574AC8">
              <w:rPr>
                <w:b/>
                <w:bCs/>
              </w:rPr>
              <w:t>until we receive your completed form.</w:t>
            </w:r>
          </w:p>
          <w:p w14:paraId="4152E100" w14:textId="3ED67197" w:rsidR="000172E5" w:rsidRPr="00574AC8" w:rsidRDefault="00574AC8" w:rsidP="00574AC8">
            <w:r w:rsidRPr="00574AC8">
              <w:t>The AVF will provide you two nights hotel stay for the course.  We will book your hotel rooms once the form is completed and returned.  Please provide a credit card that expires after Dec. 2019.</w:t>
            </w:r>
            <w:r>
              <w:t xml:space="preserve"> </w:t>
            </w:r>
          </w:p>
        </w:tc>
      </w:tr>
      <w:tr w:rsidR="000172E5" w:rsidRPr="00846B76" w14:paraId="17C4DA6E" w14:textId="77777777" w:rsidTr="00574AC8">
        <w:tc>
          <w:tcPr>
            <w:tcW w:w="1275" w:type="pct"/>
            <w:vAlign w:val="bottom"/>
          </w:tcPr>
          <w:p w14:paraId="2EB9793D" w14:textId="15F62FE3" w:rsidR="000172E5" w:rsidRPr="00846B76" w:rsidRDefault="00574AC8" w:rsidP="00574AC8">
            <w:pPr>
              <w:pStyle w:val="NormalIndent"/>
              <w:ind w:left="165"/>
            </w:pPr>
            <w:r>
              <w:t>Name on Card</w:t>
            </w:r>
          </w:p>
        </w:tc>
        <w:tc>
          <w:tcPr>
            <w:tcW w:w="3725" w:type="pct"/>
            <w:gridSpan w:val="5"/>
            <w:tcBorders>
              <w:bottom w:val="single" w:sz="4" w:space="0" w:color="auto"/>
            </w:tcBorders>
            <w:vAlign w:val="bottom"/>
          </w:tcPr>
          <w:p w14:paraId="1C6CDF72" w14:textId="77777777" w:rsidR="000172E5" w:rsidRPr="00846B76" w:rsidRDefault="000172E5" w:rsidP="00311D4F"/>
        </w:tc>
      </w:tr>
      <w:tr w:rsidR="000172E5" w:rsidRPr="00846B76" w14:paraId="49101E77" w14:textId="77777777" w:rsidTr="00574AC8">
        <w:tc>
          <w:tcPr>
            <w:tcW w:w="1275" w:type="pct"/>
            <w:vAlign w:val="bottom"/>
          </w:tcPr>
          <w:p w14:paraId="75FC6268" w14:textId="2A5435B0" w:rsidR="000172E5" w:rsidRPr="00846B76" w:rsidRDefault="00574AC8" w:rsidP="00574AC8">
            <w:pPr>
              <w:pStyle w:val="NormalIndent"/>
              <w:ind w:left="165"/>
            </w:pPr>
            <w:r>
              <w:t>Card Number</w:t>
            </w:r>
          </w:p>
        </w:tc>
        <w:tc>
          <w:tcPr>
            <w:tcW w:w="3725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5835AD" w14:textId="77777777" w:rsidR="000172E5" w:rsidRPr="00846B76" w:rsidRDefault="000172E5" w:rsidP="00311D4F"/>
        </w:tc>
      </w:tr>
      <w:tr w:rsidR="000172E5" w:rsidRPr="00846B76" w14:paraId="30889DDF" w14:textId="77777777" w:rsidTr="00574AC8">
        <w:tc>
          <w:tcPr>
            <w:tcW w:w="1275" w:type="pct"/>
            <w:vAlign w:val="bottom"/>
          </w:tcPr>
          <w:p w14:paraId="0A6D955F" w14:textId="45D80941" w:rsidR="000172E5" w:rsidRPr="00846B76" w:rsidRDefault="00574AC8" w:rsidP="00574AC8">
            <w:pPr>
              <w:pStyle w:val="NormalIndent"/>
              <w:ind w:left="165"/>
            </w:pPr>
            <w:r>
              <w:t>Exp Date (mm/</w:t>
            </w:r>
            <w:proofErr w:type="spellStart"/>
            <w:r>
              <w:t>yy</w:t>
            </w:r>
            <w:proofErr w:type="spellEnd"/>
            <w:r>
              <w:t>)</w:t>
            </w:r>
          </w:p>
        </w:tc>
        <w:tc>
          <w:tcPr>
            <w:tcW w:w="156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0824B2" w14:textId="77777777" w:rsidR="000172E5" w:rsidRPr="00846B76" w:rsidRDefault="000172E5" w:rsidP="00311D4F"/>
        </w:tc>
        <w:tc>
          <w:tcPr>
            <w:tcW w:w="943" w:type="pct"/>
            <w:tcBorders>
              <w:top w:val="single" w:sz="4" w:space="0" w:color="auto"/>
            </w:tcBorders>
            <w:vAlign w:val="bottom"/>
          </w:tcPr>
          <w:p w14:paraId="38748992" w14:textId="3EA568A9" w:rsidR="000172E5" w:rsidRPr="00846B76" w:rsidRDefault="00574AC8" w:rsidP="00311D4F">
            <w:r>
              <w:t>CVS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CE75C3" w14:textId="77777777" w:rsidR="000172E5" w:rsidRPr="00846B76" w:rsidRDefault="000172E5" w:rsidP="00311D4F"/>
        </w:tc>
      </w:tr>
    </w:tbl>
    <w:p w14:paraId="5CC2F517" w14:textId="77777777" w:rsidR="00832B7A" w:rsidRDefault="00574AC8" w:rsidP="00574AC8">
      <w:r>
        <w:t xml:space="preserve">Per your request, we </w:t>
      </w:r>
      <w:r>
        <w:t>will</w:t>
      </w:r>
      <w:r>
        <w:t xml:space="preserve"> book your </w:t>
      </w:r>
      <w:r>
        <w:t xml:space="preserve">room </w:t>
      </w:r>
      <w:r>
        <w:t xml:space="preserve">reservation.  If you do not show </w:t>
      </w:r>
      <w:r>
        <w:t xml:space="preserve">to the course </w:t>
      </w:r>
      <w:r>
        <w:t xml:space="preserve">or cancel within 72 hours </w:t>
      </w:r>
      <w:r>
        <w:t xml:space="preserve">of the course (Dec. 6,2019) </w:t>
      </w:r>
      <w:r>
        <w:t>in writing, your credit card will be charged for your hotel room stay.</w:t>
      </w:r>
    </w:p>
    <w:p w14:paraId="58F431C6" w14:textId="7DAD6ED6" w:rsidR="00574AC8" w:rsidRDefault="00832B7A" w:rsidP="00574AC8">
      <w:r>
        <w:t xml:space="preserve">Any questions, please contact the AVF office at </w:t>
      </w:r>
      <w:hyperlink r:id="rId10" w:history="1">
        <w:r>
          <w:rPr>
            <w:rStyle w:val="Hyperlink"/>
            <w:rFonts w:ascii="Open Sans" w:hAnsi="Open Sans"/>
            <w:color w:val="428C78"/>
            <w:sz w:val="24"/>
            <w:szCs w:val="24"/>
            <w:shd w:val="clear" w:color="auto" w:fill="FFFFFF"/>
          </w:rPr>
          <w:t>info@avfmail.org</w:t>
        </w:r>
      </w:hyperlink>
      <w:r>
        <w:t xml:space="preserve">.  Please return your completed form to </w:t>
      </w:r>
      <w:hyperlink r:id="rId11" w:history="1">
        <w:r>
          <w:rPr>
            <w:rStyle w:val="Hyperlink"/>
            <w:rFonts w:ascii="Open Sans" w:hAnsi="Open Sans"/>
            <w:color w:val="428C78"/>
            <w:sz w:val="24"/>
            <w:szCs w:val="24"/>
            <w:shd w:val="clear" w:color="auto" w:fill="FFFFFF"/>
          </w:rPr>
          <w:t>info@avfmail.org</w:t>
        </w:r>
      </w:hyperlink>
      <w:r>
        <w:t>.</w:t>
      </w:r>
      <w:r w:rsidR="00574AC8">
        <w:t xml:space="preserve">  </w:t>
      </w:r>
    </w:p>
    <w:p w14:paraId="0495C2EF" w14:textId="77777777" w:rsidR="00574AC8" w:rsidRDefault="00574AC8" w:rsidP="00574AC8"/>
    <w:p w14:paraId="4D6D500A" w14:textId="77777777" w:rsidR="000172E5" w:rsidRPr="0006568A" w:rsidRDefault="000172E5"/>
    <w:sectPr w:rsidR="000172E5" w:rsidRPr="0006568A" w:rsidSect="006145D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FB4251" w14:textId="77777777" w:rsidR="00574AC8" w:rsidRDefault="00574AC8" w:rsidP="000172E5">
      <w:pPr>
        <w:spacing w:after="0" w:line="240" w:lineRule="auto"/>
      </w:pPr>
      <w:r>
        <w:separator/>
      </w:r>
    </w:p>
  </w:endnote>
  <w:endnote w:type="continuationSeparator" w:id="0">
    <w:p w14:paraId="332D3ABC" w14:textId="77777777" w:rsidR="00574AC8" w:rsidRDefault="00574AC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AC62DE7-8F04-4F02-8D76-06F2F712B484}"/>
    <w:embedBold r:id="rId2" w:fontKey="{7F4191C1-6393-4EE8-A102-B8E872246E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AF66734-C8DA-4C20-8FFA-14FDDCFCBCA6}"/>
    <w:embedBold r:id="rId4" w:fontKey="{916B7E2C-A3A8-4806-B922-4402F702FE10}"/>
    <w:embedItalic r:id="rId5" w:fontKey="{63ED3DDE-7181-4AAA-BB90-D9FB88776B5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79EFF23-48AE-441B-AEAD-1698B9BC27FF}"/>
  </w:font>
  <w:font w:name="Open Sans">
    <w:altName w:val="Segoe U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4484C" w14:textId="77777777" w:rsidR="00832B7A" w:rsidRDefault="00832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48395555" w14:textId="77777777" w:rsidTr="00C4167A">
      <w:tc>
        <w:tcPr>
          <w:tcW w:w="4675" w:type="dxa"/>
          <w:vAlign w:val="center"/>
        </w:tcPr>
        <w:p w14:paraId="0E96E216" w14:textId="1DCBEC34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D6C20F6" w14:textId="64560791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A8B8128" w14:textId="77777777" w:rsidR="006145D8" w:rsidRDefault="006145D8" w:rsidP="00311D4F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709F1" w14:textId="77777777" w:rsidR="00832B7A" w:rsidRDefault="00832B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A468A5" w14:textId="77777777" w:rsidR="00574AC8" w:rsidRDefault="00574AC8" w:rsidP="000172E5">
      <w:pPr>
        <w:spacing w:after="0" w:line="240" w:lineRule="auto"/>
      </w:pPr>
      <w:r>
        <w:separator/>
      </w:r>
    </w:p>
  </w:footnote>
  <w:footnote w:type="continuationSeparator" w:id="0">
    <w:p w14:paraId="670A2527" w14:textId="77777777" w:rsidR="00574AC8" w:rsidRDefault="00574AC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BAD1E" w14:textId="77777777" w:rsidR="00832B7A" w:rsidRDefault="00832B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69"/>
      <w:gridCol w:w="4691"/>
    </w:tblGrid>
    <w:tr w:rsidR="00574AC8" w:rsidRPr="00B337A2" w14:paraId="35307B32" w14:textId="77777777" w:rsidTr="00384B05">
      <w:trPr>
        <w:trHeight w:val="990"/>
      </w:trPr>
      <w:tc>
        <w:tcPr>
          <w:tcW w:w="1350" w:type="dxa"/>
          <w:vAlign w:val="center"/>
        </w:tcPr>
        <w:p w14:paraId="649711E6" w14:textId="1403AF36" w:rsidR="00B337A2" w:rsidRPr="00B337A2" w:rsidRDefault="00574AC8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bookmarkStart w:id="0" w:name="_GoBack" w:colFirst="1" w:colLast="1"/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6C65594C" wp14:editId="02FA7728">
                <wp:extent cx="2886397" cy="847725"/>
                <wp:effectExtent l="0" t="0" r="952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merican-Venous-Forum-Foundation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0734" cy="857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1CD4EEE0" w14:textId="77777777" w:rsidR="00B337A2" w:rsidRPr="00574AC8" w:rsidRDefault="00574AC8" w:rsidP="00B337A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000000" w:themeColor="text1"/>
              <w:sz w:val="36"/>
              <w:szCs w:val="20"/>
            </w:rPr>
          </w:pPr>
          <w:r w:rsidRPr="00574AC8">
            <w:rPr>
              <w:rFonts w:ascii="Corbel" w:eastAsia="Calibri" w:hAnsi="Corbel" w:cs="Times New Roman"/>
              <w:b/>
              <w:noProof/>
              <w:color w:val="000000" w:themeColor="text1"/>
              <w:sz w:val="36"/>
              <w:szCs w:val="20"/>
            </w:rPr>
            <w:t>Hotel Reservation Form</w:t>
          </w:r>
        </w:p>
        <w:p w14:paraId="12969074" w14:textId="5152155E" w:rsidR="00574AC8" w:rsidRPr="00574AC8" w:rsidRDefault="00574AC8" w:rsidP="00B337A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731F1C"/>
              <w:sz w:val="36"/>
              <w:szCs w:val="20"/>
            </w:rPr>
          </w:pPr>
          <w:r w:rsidRPr="00574AC8">
            <w:rPr>
              <w:rFonts w:ascii="Corbel" w:eastAsia="Calibri" w:hAnsi="Corbel" w:cs="Times New Roman"/>
              <w:b/>
              <w:noProof/>
              <w:color w:val="000000" w:themeColor="text1"/>
              <w:szCs w:val="16"/>
            </w:rPr>
            <w:t>Fall Fellows/Res/EC Dec. 6-7, 2019</w:t>
          </w:r>
        </w:p>
      </w:tc>
    </w:tr>
    <w:bookmarkEnd w:id="0"/>
  </w:tbl>
  <w:p w14:paraId="1FF30AD4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395FC" w14:textId="77777777" w:rsidR="00832B7A" w:rsidRDefault="00832B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AC8"/>
    <w:rsid w:val="000172E5"/>
    <w:rsid w:val="00052382"/>
    <w:rsid w:val="0006568A"/>
    <w:rsid w:val="00076F0F"/>
    <w:rsid w:val="00084253"/>
    <w:rsid w:val="000D1F49"/>
    <w:rsid w:val="001727CA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4AC8"/>
    <w:rsid w:val="00577E06"/>
    <w:rsid w:val="00583334"/>
    <w:rsid w:val="005A3BF7"/>
    <w:rsid w:val="005F2035"/>
    <w:rsid w:val="005F7990"/>
    <w:rsid w:val="006145D8"/>
    <w:rsid w:val="0063739C"/>
    <w:rsid w:val="007147D7"/>
    <w:rsid w:val="00770F25"/>
    <w:rsid w:val="007A35A8"/>
    <w:rsid w:val="007B0A85"/>
    <w:rsid w:val="007C6A52"/>
    <w:rsid w:val="0082043E"/>
    <w:rsid w:val="00832B7A"/>
    <w:rsid w:val="00846B76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0823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7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avfmail.org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info@avfmail.org" TargetMode="Externa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cey%20Meyer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565B8559D4F4DE487ED4D3431223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92792-50CF-4259-9B3A-9410C0CEDA3D}"/>
      </w:docPartPr>
      <w:docPartBody>
        <w:p w:rsidR="00000000" w:rsidRDefault="00364182">
          <w:pPr>
            <w:pStyle w:val="D565B8559D4F4DE487ED4D34312236DB"/>
          </w:pPr>
          <w:r w:rsidRPr="006145D8">
            <w:t>First Name</w:t>
          </w:r>
        </w:p>
      </w:docPartBody>
    </w:docPart>
    <w:docPart>
      <w:docPartPr>
        <w:name w:val="F808E837F84049F3A61FAD2288DCC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41602-906C-4CCA-9A39-0705FFCC5B58}"/>
      </w:docPartPr>
      <w:docPartBody>
        <w:p w:rsidR="00000000" w:rsidRDefault="00364182">
          <w:pPr>
            <w:pStyle w:val="F808E837F84049F3A61FAD2288DCCD13"/>
          </w:pPr>
          <w:r w:rsidRPr="006145D8">
            <w:t>Last Name</w:t>
          </w:r>
        </w:p>
      </w:docPartBody>
    </w:docPart>
    <w:docPart>
      <w:docPartPr>
        <w:name w:val="38A12B8CE2E4458DB3A1B201D7FFE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1D9D5-A354-49B8-BE02-0EEC268FFEF9}"/>
      </w:docPartPr>
      <w:docPartBody>
        <w:p w:rsidR="00000000" w:rsidRDefault="00364182">
          <w:pPr>
            <w:pStyle w:val="38A12B8CE2E4458DB3A1B201D7FFE582"/>
          </w:pPr>
          <w:r w:rsidRPr="006145D8">
            <w:t>Cell Phone</w:t>
          </w:r>
        </w:p>
      </w:docPartBody>
    </w:docPart>
    <w:docPart>
      <w:docPartPr>
        <w:name w:val="4D1BB3836A01488F9A9263407E9F4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9078D-6C22-4A79-BD9E-559C8820BB16}"/>
      </w:docPartPr>
      <w:docPartBody>
        <w:p w:rsidR="00000000" w:rsidRDefault="00364182">
          <w:pPr>
            <w:pStyle w:val="4D1BB3836A01488F9A9263407E9F4E7B"/>
          </w:pPr>
          <w:r w:rsidRPr="00311D4F">
            <w:t>Work Phone</w:t>
          </w:r>
        </w:p>
      </w:docPartBody>
    </w:docPart>
    <w:docPart>
      <w:docPartPr>
        <w:name w:val="B162C51B38994C7C88A78C6D2A99F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3692A-C3AE-422A-8466-64B496A1A12F}"/>
      </w:docPartPr>
      <w:docPartBody>
        <w:p w:rsidR="00000000" w:rsidRDefault="00364182">
          <w:pPr>
            <w:pStyle w:val="B162C51B38994C7C88A78C6D2A99F88B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altName w:val="Segoe U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0C673364E1B54CC68C3C18929EB39C24">
    <w:name w:val="0C673364E1B54CC68C3C18929EB39C24"/>
  </w:style>
  <w:style w:type="paragraph" w:customStyle="1" w:styleId="D565B8559D4F4DE487ED4D34312236DB">
    <w:name w:val="D565B8559D4F4DE487ED4D34312236DB"/>
  </w:style>
  <w:style w:type="paragraph" w:customStyle="1" w:styleId="F808E837F84049F3A61FAD2288DCCD13">
    <w:name w:val="F808E837F84049F3A61FAD2288DCCD13"/>
  </w:style>
  <w:style w:type="paragraph" w:customStyle="1" w:styleId="38A12B8CE2E4458DB3A1B201D7FFE582">
    <w:name w:val="38A12B8CE2E4458DB3A1B201D7FFE582"/>
  </w:style>
  <w:style w:type="paragraph" w:customStyle="1" w:styleId="4D1BB3836A01488F9A9263407E9F4E7B">
    <w:name w:val="4D1BB3836A01488F9A9263407E9F4E7B"/>
  </w:style>
  <w:style w:type="paragraph" w:customStyle="1" w:styleId="B162C51B38994C7C88A78C6D2A99F88B">
    <w:name w:val="B162C51B38994C7C88A78C6D2A99F88B"/>
  </w:style>
  <w:style w:type="paragraph" w:customStyle="1" w:styleId="0236127BF0694C438F6A5ED9DEB824DF">
    <w:name w:val="0236127BF0694C438F6A5ED9DEB824DF"/>
  </w:style>
  <w:style w:type="paragraph" w:customStyle="1" w:styleId="42A870B03F564398AA1938EBD14F3F95">
    <w:name w:val="42A870B03F564398AA1938EBD14F3F95"/>
  </w:style>
  <w:style w:type="paragraph" w:customStyle="1" w:styleId="D4E57839E05C4D3BADF4F48BE7C8881A">
    <w:name w:val="D4E57839E05C4D3BADF4F48BE7C8881A"/>
  </w:style>
  <w:style w:type="paragraph" w:customStyle="1" w:styleId="435C4B3138A74E49B070E65E5552F882">
    <w:name w:val="435C4B3138A74E49B070E65E5552F882"/>
  </w:style>
  <w:style w:type="paragraph" w:customStyle="1" w:styleId="27AE7F8ADE814B9187CD8AC11CBA7830">
    <w:name w:val="27AE7F8ADE814B9187CD8AC11CBA7830"/>
  </w:style>
  <w:style w:type="paragraph" w:customStyle="1" w:styleId="3F98FC34390948129DA0747DBA8E6AA0">
    <w:name w:val="3F98FC34390948129DA0747DBA8E6AA0"/>
  </w:style>
  <w:style w:type="paragraph" w:customStyle="1" w:styleId="F4ACFDFA2E054955B4C904277D729388">
    <w:name w:val="F4ACFDFA2E054955B4C904277D7293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39F513-FAF9-4D94-9AEB-B20EE133C0C1}">
  <ds:schemaRefs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2019-07-09T18:44:00Z</dcterms:created>
  <dcterms:modified xsi:type="dcterms:W3CDTF">2019-07-09T18:57:00Z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